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3A" w:rsidRPr="004310BC" w:rsidRDefault="000F6E3A" w:rsidP="004310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физике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tblpXSpec="center" w:tblpY="1"/>
        <w:tblOverlap w:val="never"/>
        <w:tblW w:w="452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36"/>
        <w:gridCol w:w="3533"/>
        <w:gridCol w:w="2629"/>
        <w:gridCol w:w="1529"/>
      </w:tblGrid>
      <w:tr w:rsidR="000F6E3A" w:rsidRPr="004E4EBC" w:rsidTr="00410E45">
        <w:trPr>
          <w:trHeight w:val="375"/>
          <w:tblCellSpacing w:w="15" w:type="dxa"/>
        </w:trPr>
        <w:tc>
          <w:tcPr>
            <w:tcW w:w="1023" w:type="pct"/>
            <w:vAlign w:val="center"/>
          </w:tcPr>
          <w:p w:rsidR="000F6E3A" w:rsidRPr="004E4EBC" w:rsidRDefault="000F6E3A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01" w:type="pct"/>
            <w:vAlign w:val="center"/>
          </w:tcPr>
          <w:p w:rsidR="000F6E3A" w:rsidRPr="004E4EBC" w:rsidRDefault="000F6E3A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1336" w:type="pct"/>
            <w:vAlign w:val="center"/>
          </w:tcPr>
          <w:p w:rsidR="000F6E3A" w:rsidRPr="004E4EBC" w:rsidRDefault="000F6E3A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763" w:type="pct"/>
            <w:vAlign w:val="center"/>
          </w:tcPr>
          <w:p w:rsidR="000F6E3A" w:rsidRPr="004E4EBC" w:rsidRDefault="000F6E3A" w:rsidP="00A165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0F6E3A" w:rsidRPr="004E4EBC" w:rsidTr="00B76C88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Садриева К.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Ванюхин Д.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Мавланов Д.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Габтрахманова Р.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Буканбаева Л.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Цивильский М.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Мигунова Е.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Пилягина М.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Алешин И.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Тимошина Д.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Мадатова К.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Самигуллина Э.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Ильина Е.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Ильина Е.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Старовойтов А.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Гарипов А.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Овчинников Н.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0F6E3A" w:rsidRPr="004E4EBC" w:rsidTr="001D1D0D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Гасанзаде И.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0F6E3A" w:rsidRPr="004E4EBC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Садикова А.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0F6E3A" w:rsidRPr="004E4EBC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1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Митрофанов А.</w:t>
            </w:r>
          </w:p>
        </w:tc>
        <w:tc>
          <w:tcPr>
            <w:tcW w:w="1336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0F6E3A" w:rsidRPr="004E4EBC" w:rsidRDefault="000F6E3A" w:rsidP="004E4E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E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0F6E3A" w:rsidRDefault="000F6E3A" w:rsidP="00F97888">
      <w:pPr>
        <w:rPr>
          <w:rFonts w:ascii="Times New Roman" w:hAnsi="Times New Roman"/>
          <w:sz w:val="28"/>
          <w:szCs w:val="28"/>
        </w:rPr>
      </w:pPr>
    </w:p>
    <w:p w:rsidR="000F6E3A" w:rsidRDefault="000F6E3A" w:rsidP="00136E29">
      <w:pPr>
        <w:rPr>
          <w:rFonts w:ascii="Times New Roman" w:hAnsi="Times New Roman"/>
          <w:sz w:val="28"/>
          <w:szCs w:val="28"/>
        </w:rPr>
      </w:pPr>
    </w:p>
    <w:p w:rsidR="000F6E3A" w:rsidRPr="00F8697B" w:rsidRDefault="000F6E3A" w:rsidP="00136E29">
      <w:pPr>
        <w:rPr>
          <w:rFonts w:ascii="Times New Roman" w:hAnsi="Times New Roman"/>
          <w:sz w:val="28"/>
          <w:szCs w:val="28"/>
        </w:rPr>
      </w:pPr>
    </w:p>
    <w:p w:rsidR="000F6E3A" w:rsidRPr="00A16595" w:rsidRDefault="000F6E3A">
      <w:pPr>
        <w:rPr>
          <w:rFonts w:ascii="Times New Roman" w:hAnsi="Times New Roman"/>
          <w:sz w:val="24"/>
          <w:szCs w:val="24"/>
          <w:lang w:eastAsia="ru-RU"/>
        </w:rPr>
      </w:pPr>
    </w:p>
    <w:sectPr w:rsidR="000F6E3A" w:rsidRPr="00A16595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254FD"/>
    <w:rsid w:val="00042289"/>
    <w:rsid w:val="000A2074"/>
    <w:rsid w:val="000B41AB"/>
    <w:rsid w:val="000C1C25"/>
    <w:rsid w:val="000F6E3A"/>
    <w:rsid w:val="00114D77"/>
    <w:rsid w:val="00116E0E"/>
    <w:rsid w:val="00136E29"/>
    <w:rsid w:val="00160025"/>
    <w:rsid w:val="001B06F5"/>
    <w:rsid w:val="001D1D0D"/>
    <w:rsid w:val="0027722C"/>
    <w:rsid w:val="002A16DE"/>
    <w:rsid w:val="002A6B72"/>
    <w:rsid w:val="002B216B"/>
    <w:rsid w:val="002D23F4"/>
    <w:rsid w:val="002D7891"/>
    <w:rsid w:val="003051C6"/>
    <w:rsid w:val="0030688B"/>
    <w:rsid w:val="00327019"/>
    <w:rsid w:val="003B3E95"/>
    <w:rsid w:val="003E2910"/>
    <w:rsid w:val="00410E45"/>
    <w:rsid w:val="004127F4"/>
    <w:rsid w:val="004272EB"/>
    <w:rsid w:val="004310BC"/>
    <w:rsid w:val="00455FC8"/>
    <w:rsid w:val="00490CE8"/>
    <w:rsid w:val="004E4EBC"/>
    <w:rsid w:val="005315EC"/>
    <w:rsid w:val="005837E9"/>
    <w:rsid w:val="005850EA"/>
    <w:rsid w:val="005928FC"/>
    <w:rsid w:val="005F2C78"/>
    <w:rsid w:val="005F6FB4"/>
    <w:rsid w:val="006561BF"/>
    <w:rsid w:val="006A3F07"/>
    <w:rsid w:val="006C3D07"/>
    <w:rsid w:val="006E253F"/>
    <w:rsid w:val="006E60DD"/>
    <w:rsid w:val="00720F44"/>
    <w:rsid w:val="0072780E"/>
    <w:rsid w:val="007350DC"/>
    <w:rsid w:val="00751904"/>
    <w:rsid w:val="00753FA9"/>
    <w:rsid w:val="007667A7"/>
    <w:rsid w:val="007C326A"/>
    <w:rsid w:val="007D0BFC"/>
    <w:rsid w:val="007F51FA"/>
    <w:rsid w:val="00836195"/>
    <w:rsid w:val="00844C07"/>
    <w:rsid w:val="00857B24"/>
    <w:rsid w:val="008847D7"/>
    <w:rsid w:val="00897562"/>
    <w:rsid w:val="008E767B"/>
    <w:rsid w:val="00911BCE"/>
    <w:rsid w:val="009360E9"/>
    <w:rsid w:val="0094134E"/>
    <w:rsid w:val="009545AA"/>
    <w:rsid w:val="009B4A14"/>
    <w:rsid w:val="009F5485"/>
    <w:rsid w:val="00A16595"/>
    <w:rsid w:val="00AB00E6"/>
    <w:rsid w:val="00B21F3A"/>
    <w:rsid w:val="00B513A0"/>
    <w:rsid w:val="00B763D2"/>
    <w:rsid w:val="00B76C88"/>
    <w:rsid w:val="00BF3863"/>
    <w:rsid w:val="00C4735F"/>
    <w:rsid w:val="00C47446"/>
    <w:rsid w:val="00C502DF"/>
    <w:rsid w:val="00CC50B5"/>
    <w:rsid w:val="00D06DB0"/>
    <w:rsid w:val="00D10CD8"/>
    <w:rsid w:val="00D6221A"/>
    <w:rsid w:val="00D87F35"/>
    <w:rsid w:val="00DC2607"/>
    <w:rsid w:val="00DE7325"/>
    <w:rsid w:val="00E36E65"/>
    <w:rsid w:val="00E4736D"/>
    <w:rsid w:val="00E5025E"/>
    <w:rsid w:val="00E60F30"/>
    <w:rsid w:val="00EA4B74"/>
    <w:rsid w:val="00EB00BA"/>
    <w:rsid w:val="00EB204A"/>
    <w:rsid w:val="00ED7BF4"/>
    <w:rsid w:val="00F01CF6"/>
    <w:rsid w:val="00F11C62"/>
    <w:rsid w:val="00F2562D"/>
    <w:rsid w:val="00F855C7"/>
    <w:rsid w:val="00F8697B"/>
    <w:rsid w:val="00F97888"/>
    <w:rsid w:val="00FC6FA9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93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3148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3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3153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3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195</TotalTime>
  <Pages>1</Pages>
  <Words>93</Words>
  <Characters>532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29</cp:revision>
  <dcterms:created xsi:type="dcterms:W3CDTF">2018-10-05T15:09:00Z</dcterms:created>
  <dcterms:modified xsi:type="dcterms:W3CDTF">2018-10-22T17:19:00Z</dcterms:modified>
</cp:coreProperties>
</file>